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FBCD" w14:textId="2E229F2E" w:rsidR="00A82319" w:rsidRDefault="00A752BD">
      <w:pPr>
        <w:pStyle w:val="Title"/>
      </w:pPr>
      <w:r>
        <w:t>Two Rock Bobcats</w:t>
      </w:r>
    </w:p>
    <w:p w14:paraId="6D93175B" w14:textId="56761F1C" w:rsidR="00A82319" w:rsidRDefault="008956E6" w:rsidP="00A752BD">
      <w:pPr>
        <w:pStyle w:val="Subtitle"/>
      </w:pPr>
      <w:r>
        <w:rPr>
          <w:noProof/>
          <w:lang w:eastAsia="en-US"/>
        </w:rPr>
        <mc:AlternateContent>
          <mc:Choice Requires="wps">
            <w:drawing>
              <wp:anchor distT="182880" distB="182880" distL="274320" distR="274320" simplePos="0" relativeHeight="251659264" behindDoc="0" locked="0" layoutInCell="1" allowOverlap="0" wp14:anchorId="5A207F97" wp14:editId="6BE820EF">
                <wp:simplePos x="0" y="0"/>
                <wp:positionH relativeFrom="margin">
                  <wp:posOffset>-635</wp:posOffset>
                </wp:positionH>
                <wp:positionV relativeFrom="paragraph">
                  <wp:posOffset>651510</wp:posOffset>
                </wp:positionV>
                <wp:extent cx="2619375" cy="6493510"/>
                <wp:effectExtent l="0" t="0" r="9525" b="254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619375" cy="649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33370E2F" w:rsidR="00A82319" w:rsidRDefault="000319A2">
                                  <w:pPr>
                                    <w:pStyle w:val="BlockHeading"/>
                                  </w:pPr>
                                  <w:r>
                                    <w:t>Two Rock Families</w:t>
                                  </w:r>
                                </w:p>
                                <w:p w14:paraId="6227F36B" w14:textId="782D53B5" w:rsidR="000319A2" w:rsidRDefault="000319A2" w:rsidP="000319A2">
                                  <w:pPr>
                                    <w:pStyle w:val="BlockText"/>
                                  </w:pPr>
                                  <w:r>
                                    <w:t xml:space="preserve">This has been a fast start to the 2020-21 school year. I cannot believe Fall is upon us. </w:t>
                                  </w:r>
                                </w:p>
                                <w:p w14:paraId="7DF13A37" w14:textId="6E328972" w:rsidR="000319A2" w:rsidRDefault="000319A2" w:rsidP="000319A2">
                                  <w:pPr>
                                    <w:pStyle w:val="BlockText"/>
                                  </w:pPr>
                                  <w:r>
                                    <w:t xml:space="preserve">I appreciate your </w:t>
                                  </w:r>
                                  <w:r w:rsidR="00DE47F6">
                                    <w:t>ongoing partnership</w:t>
                                  </w:r>
                                  <w:r>
                                    <w:t xml:space="preserve"> you are providing at home </w:t>
                                  </w:r>
                                  <w:r w:rsidRPr="00DE47F6">
                                    <w:t>during</w:t>
                                  </w:r>
                                  <w:r>
                                    <w:t xml:space="preserve"> Distance Learning. </w:t>
                                  </w:r>
                                  <w:r w:rsidR="00EC6054">
                                    <w:t xml:space="preserve">In collaboration </w:t>
                                  </w:r>
                                  <w:r w:rsidR="00DE47F6">
                                    <w:t xml:space="preserve">with our outstanding teachers we will continue to make progress toward our academic goals this year. If you need support, please contact your student’s teacher. We have built in time where teachers assist students in small groups or 1:1 support.  Please use that time or reach out for supports. </w:t>
                                  </w:r>
                                </w:p>
                                <w:p w14:paraId="7C11B879" w14:textId="4EDF028D" w:rsidR="00DE47F6" w:rsidRDefault="00DE47F6" w:rsidP="000319A2">
                                  <w:pPr>
                                    <w:pStyle w:val="BlockText"/>
                                  </w:pPr>
                                </w:p>
                                <w:p w14:paraId="5C71BA28" w14:textId="11FF6FB1" w:rsidR="00DE47F6" w:rsidRDefault="00DE47F6" w:rsidP="000319A2">
                                  <w:pPr>
                                    <w:pStyle w:val="BlockText"/>
                                  </w:pPr>
                                </w:p>
                                <w:p w14:paraId="0F6CA701" w14:textId="77777777" w:rsidR="00DE47F6" w:rsidRDefault="00DE47F6" w:rsidP="000319A2">
                                  <w:pPr>
                                    <w:pStyle w:val="BlockText"/>
                                  </w:pPr>
                                </w:p>
                                <w:p w14:paraId="1AE83DAD" w14:textId="5A92E904" w:rsidR="00DE47F6" w:rsidRDefault="00DE47F6" w:rsidP="000319A2">
                                  <w:pPr>
                                    <w:pStyle w:val="BlockText"/>
                                  </w:pPr>
                                </w:p>
                                <w:p w14:paraId="5102301E" w14:textId="0A941E1C" w:rsidR="00DE47F6" w:rsidRPr="000319A2" w:rsidRDefault="00DE47F6" w:rsidP="000319A2">
                                  <w:pPr>
                                    <w:pStyle w:val="BlockText"/>
                                  </w:pPr>
                                  <w:r>
                                    <w:t xml:space="preserve">I have </w:t>
                                  </w:r>
                                </w:p>
                                <w:p w14:paraId="73FECAA9" w14:textId="4AD223EF" w:rsidR="00A82319" w:rsidRDefault="00A82319" w:rsidP="000319A2">
                                  <w:pPr>
                                    <w:pStyle w:val="BlockText"/>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07F97" id="_x0000_t202" coordsize="21600,21600" o:spt="202" path="m,l,21600r21600,l21600,xe">
                <v:stroke joinstyle="miter"/>
                <v:path gradientshapeok="t" o:connecttype="rect"/>
              </v:shapetype>
              <v:shape id="Text Box 1" o:spid="_x0000_s1026" type="#_x0000_t202" alt="Text box sidebar" style="position:absolute;margin-left:-.05pt;margin-top:51.3pt;width:206.25pt;height:511.3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33370E2F" w:rsidR="00A82319" w:rsidRDefault="000319A2">
                            <w:pPr>
                              <w:pStyle w:val="BlockHeading"/>
                            </w:pPr>
                            <w:r>
                              <w:t>Two Rock Families</w:t>
                            </w:r>
                          </w:p>
                          <w:p w14:paraId="6227F36B" w14:textId="782D53B5" w:rsidR="000319A2" w:rsidRDefault="000319A2" w:rsidP="000319A2">
                            <w:pPr>
                              <w:pStyle w:val="BlockText"/>
                            </w:pPr>
                            <w:r>
                              <w:t xml:space="preserve">This has been a fast start to the 2020-21 school year. I cannot believe Fall is upon us. </w:t>
                            </w:r>
                          </w:p>
                          <w:p w14:paraId="7DF13A37" w14:textId="6E328972" w:rsidR="000319A2" w:rsidRDefault="000319A2" w:rsidP="000319A2">
                            <w:pPr>
                              <w:pStyle w:val="BlockText"/>
                            </w:pPr>
                            <w:r>
                              <w:t xml:space="preserve">I appreciate your </w:t>
                            </w:r>
                            <w:r w:rsidR="00DE47F6">
                              <w:t>ongoing partnership</w:t>
                            </w:r>
                            <w:r>
                              <w:t xml:space="preserve"> you are providing at home </w:t>
                            </w:r>
                            <w:r w:rsidRPr="00DE47F6">
                              <w:t>during</w:t>
                            </w:r>
                            <w:r>
                              <w:t xml:space="preserve"> Distance Learning. </w:t>
                            </w:r>
                            <w:r w:rsidR="00EC6054">
                              <w:t xml:space="preserve">In collaboration </w:t>
                            </w:r>
                            <w:r w:rsidR="00DE47F6">
                              <w:t xml:space="preserve">with our outstanding teachers we will continue to make progress toward our academic goals this year. If you need support, please contact your student’s teacher. We have built in time where teachers assist students in small groups or 1:1 support.  Please use that time or reach out for supports. </w:t>
                            </w:r>
                          </w:p>
                          <w:p w14:paraId="7C11B879" w14:textId="4EDF028D" w:rsidR="00DE47F6" w:rsidRDefault="00DE47F6" w:rsidP="000319A2">
                            <w:pPr>
                              <w:pStyle w:val="BlockText"/>
                            </w:pPr>
                          </w:p>
                          <w:p w14:paraId="5C71BA28" w14:textId="11FF6FB1" w:rsidR="00DE47F6" w:rsidRDefault="00DE47F6" w:rsidP="000319A2">
                            <w:pPr>
                              <w:pStyle w:val="BlockText"/>
                            </w:pPr>
                          </w:p>
                          <w:p w14:paraId="0F6CA701" w14:textId="77777777" w:rsidR="00DE47F6" w:rsidRDefault="00DE47F6" w:rsidP="000319A2">
                            <w:pPr>
                              <w:pStyle w:val="BlockText"/>
                            </w:pPr>
                          </w:p>
                          <w:p w14:paraId="1AE83DAD" w14:textId="5A92E904" w:rsidR="00DE47F6" w:rsidRDefault="00DE47F6" w:rsidP="000319A2">
                            <w:pPr>
                              <w:pStyle w:val="BlockText"/>
                            </w:pPr>
                          </w:p>
                          <w:p w14:paraId="5102301E" w14:textId="0A941E1C" w:rsidR="00DE47F6" w:rsidRPr="000319A2" w:rsidRDefault="00DE47F6" w:rsidP="000319A2">
                            <w:pPr>
                              <w:pStyle w:val="BlockText"/>
                            </w:pPr>
                            <w:r>
                              <w:t xml:space="preserve">I have </w:t>
                            </w:r>
                          </w:p>
                          <w:p w14:paraId="73FECAA9" w14:textId="4AD223EF" w:rsidR="00A82319" w:rsidRDefault="00A82319" w:rsidP="000319A2">
                            <w:pPr>
                              <w:pStyle w:val="BlockText"/>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v:textbox>
                <w10:wrap type="square" anchorx="margin"/>
              </v:shape>
            </w:pict>
          </mc:Fallback>
        </mc:AlternateContent>
      </w:r>
      <w:sdt>
        <w:sdtPr>
          <w:id w:val="-477144176"/>
          <w:placeholder>
            <w:docPart w:val="D456FE7E8FF44EA58C0A646897D4693A"/>
          </w:placeholder>
          <w:temporary/>
          <w:showingPlcHdr/>
          <w15:appearance w15:val="hidden"/>
          <w:text/>
        </w:sdtPr>
        <w:sdtEndPr/>
        <w:sdtContent>
          <w:r>
            <w:t>Volume 1 / Issue 1</w:t>
          </w:r>
        </w:sdtContent>
      </w:sdt>
    </w:p>
    <w:p w14:paraId="3EF3EA68" w14:textId="5C3B5849" w:rsidR="00A82319" w:rsidRPr="00DE47F6" w:rsidRDefault="00A752BD">
      <w:pPr>
        <w:rPr>
          <w:color w:val="357049" w:themeColor="accent3" w:themeShade="BF"/>
        </w:rPr>
      </w:pPr>
      <w:r w:rsidRPr="00DE47F6">
        <w:rPr>
          <w:noProof/>
          <w:color w:val="357049" w:themeColor="accent3" w:themeShade="BF"/>
        </w:rPr>
        <w:drawing>
          <wp:inline distT="0" distB="0" distL="0" distR="0" wp14:anchorId="0334FFBF" wp14:editId="2343F172">
            <wp:extent cx="284797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1609725"/>
                    </a:xfrm>
                    <a:prstGeom prst="rect">
                      <a:avLst/>
                    </a:prstGeom>
                  </pic:spPr>
                </pic:pic>
              </a:graphicData>
            </a:graphic>
          </wp:inline>
        </w:drawing>
      </w:r>
    </w:p>
    <w:p w14:paraId="2E74646F" w14:textId="371D077D" w:rsidR="00A82319" w:rsidRDefault="000319A2" w:rsidP="000319A2">
      <w:pPr>
        <w:pStyle w:val="Heading1"/>
      </w:pPr>
      <w:r>
        <w:t xml:space="preserve"> </w:t>
      </w:r>
      <w:r w:rsidRPr="00C14FA9">
        <w:rPr>
          <w:color w:val="357049" w:themeColor="accent3" w:themeShade="BF"/>
        </w:rPr>
        <w:t>Student Pictures</w:t>
      </w:r>
    </w:p>
    <w:p w14:paraId="6FB51695" w14:textId="7ABD9D58" w:rsidR="000319A2" w:rsidRPr="00DE47F6" w:rsidRDefault="000319A2" w:rsidP="000319A2">
      <w:pPr>
        <w:rPr>
          <w:b/>
          <w:bCs/>
        </w:rPr>
      </w:pPr>
      <w:r w:rsidRPr="00DE47F6">
        <w:rPr>
          <w:b/>
          <w:bCs/>
        </w:rPr>
        <w:t xml:space="preserve">Picture Day </w:t>
      </w:r>
      <w:r w:rsidR="00DE47F6">
        <w:rPr>
          <w:b/>
          <w:bCs/>
        </w:rPr>
        <w:t>October 16, 2020</w:t>
      </w:r>
    </w:p>
    <w:p w14:paraId="39DAEB41" w14:textId="1ADBFB7D" w:rsidR="000319A2" w:rsidRPr="000319A2" w:rsidRDefault="000319A2" w:rsidP="000319A2">
      <w:r>
        <w:t>From 1:00 – 4:00 is the scheduled time for student pictures. Pictures will be taken on the Two Rock campus in room 10 next to the teacher parking</w:t>
      </w:r>
      <w:r w:rsidR="00EF119A">
        <w:t xml:space="preserve"> lot</w:t>
      </w:r>
      <w:r>
        <w:t xml:space="preserve">. The picture schedule will be sent via Remind. </w:t>
      </w:r>
    </w:p>
    <w:p w14:paraId="6EDA3596" w14:textId="055CBA0A" w:rsidR="00A82319" w:rsidRPr="00FC6022" w:rsidRDefault="00A82319">
      <w:pPr>
        <w:pStyle w:val="Quote"/>
        <w:rPr>
          <w:color w:val="357049" w:themeColor="accent3" w:themeShade="BF"/>
        </w:rPr>
      </w:pPr>
    </w:p>
    <w:p w14:paraId="4446ADFC" w14:textId="705AEEC3" w:rsidR="00A82319" w:rsidRPr="00FC6022" w:rsidRDefault="00DE5ABC">
      <w:pPr>
        <w:pStyle w:val="Heading1"/>
        <w:rPr>
          <w:color w:val="357049" w:themeColor="accent3" w:themeShade="BF"/>
        </w:rPr>
      </w:pPr>
      <w:r w:rsidRPr="00FC6022">
        <w:rPr>
          <w:color w:val="357049" w:themeColor="accent3" w:themeShade="BF"/>
        </w:rPr>
        <w:t>Learning Continuity and Attendance Plan</w:t>
      </w:r>
    </w:p>
    <w:p w14:paraId="6CFD76A9" w14:textId="576402EA" w:rsidR="00DE5ABC" w:rsidRDefault="00DE5ABC">
      <w:pPr>
        <w:rPr>
          <w:noProof/>
        </w:rPr>
      </w:pPr>
      <w:r>
        <w:rPr>
          <w:noProof/>
        </w:rPr>
        <w:t xml:space="preserve">The Learning Continuity and Attendance Plan (LCP) replaces the LCAP for 2020-21. However the Single Plan for Student Achievement will be still be required. The LCP memoralizes the Distance Learning process which began in March 2020. The plan address the following: </w:t>
      </w:r>
    </w:p>
    <w:p w14:paraId="32D0A7C5" w14:textId="441047F9" w:rsidR="00DE5ABC" w:rsidRDefault="00DE5ABC" w:rsidP="00DE5ABC">
      <w:pPr>
        <w:pStyle w:val="ListParagraph"/>
        <w:numPr>
          <w:ilvl w:val="0"/>
          <w:numId w:val="1"/>
        </w:numPr>
        <w:rPr>
          <w:noProof/>
        </w:rPr>
      </w:pPr>
      <w:r>
        <w:rPr>
          <w:noProof/>
        </w:rPr>
        <w:t>Learning gaps during Distance Learning</w:t>
      </w:r>
    </w:p>
    <w:p w14:paraId="3FA5FDC3" w14:textId="14DDD758" w:rsidR="00DE5ABC" w:rsidRDefault="00DE5ABC" w:rsidP="00DE5ABC">
      <w:pPr>
        <w:pStyle w:val="ListParagraph"/>
        <w:numPr>
          <w:ilvl w:val="0"/>
          <w:numId w:val="1"/>
        </w:numPr>
        <w:rPr>
          <w:noProof/>
        </w:rPr>
      </w:pPr>
      <w:r>
        <w:rPr>
          <w:noProof/>
        </w:rPr>
        <w:t>Stakeholder engagement</w:t>
      </w:r>
    </w:p>
    <w:p w14:paraId="1D9B1107" w14:textId="7C15A96B" w:rsidR="00DE5ABC" w:rsidRDefault="00DE5ABC" w:rsidP="00DE5ABC">
      <w:pPr>
        <w:pStyle w:val="ListParagraph"/>
        <w:numPr>
          <w:ilvl w:val="6"/>
          <w:numId w:val="1"/>
        </w:numPr>
        <w:rPr>
          <w:noProof/>
        </w:rPr>
      </w:pPr>
      <w:r>
        <w:rPr>
          <w:noProof/>
        </w:rPr>
        <w:t>Addressing the needs of unduplicated pupils, student with unique learning needs, and students who may experience homelessness</w:t>
      </w:r>
    </w:p>
    <w:p w14:paraId="66115BA4" w14:textId="3BC3BCF3" w:rsidR="00DE5ABC" w:rsidRDefault="00DE5ABC" w:rsidP="00DE5ABC">
      <w:pPr>
        <w:pStyle w:val="ListParagraph"/>
        <w:numPr>
          <w:ilvl w:val="6"/>
          <w:numId w:val="1"/>
        </w:numPr>
        <w:rPr>
          <w:noProof/>
        </w:rPr>
      </w:pPr>
      <w:r>
        <w:rPr>
          <w:noProof/>
        </w:rPr>
        <w:t>Providing chromebooks and hotspots for connectivity</w:t>
      </w:r>
    </w:p>
    <w:p w14:paraId="5F3497AF" w14:textId="4953F3CC" w:rsidR="00DE5ABC" w:rsidRDefault="00DE5ABC" w:rsidP="00DE5ABC">
      <w:pPr>
        <w:pStyle w:val="ListParagraph"/>
        <w:numPr>
          <w:ilvl w:val="6"/>
          <w:numId w:val="1"/>
        </w:numPr>
        <w:rPr>
          <w:noProof/>
        </w:rPr>
      </w:pPr>
      <w:r>
        <w:rPr>
          <w:noProof/>
        </w:rPr>
        <w:t>Providing resources and supports to address student mental and emotional well-being</w:t>
      </w:r>
    </w:p>
    <w:p w14:paraId="34BCB366" w14:textId="529E72AD" w:rsidR="00DE5ABC" w:rsidRDefault="00DE5ABC" w:rsidP="00DE5ABC">
      <w:pPr>
        <w:pStyle w:val="ListParagraph"/>
        <w:numPr>
          <w:ilvl w:val="6"/>
          <w:numId w:val="1"/>
        </w:numPr>
        <w:rPr>
          <w:noProof/>
        </w:rPr>
      </w:pPr>
      <w:r>
        <w:rPr>
          <w:noProof/>
        </w:rPr>
        <w:t>Providing school meals for students</w:t>
      </w:r>
    </w:p>
    <w:p w14:paraId="6F765D7A" w14:textId="38D005FF" w:rsidR="00DE5ABC" w:rsidRDefault="002158C1" w:rsidP="002158C1">
      <w:pPr>
        <w:ind w:left="4320"/>
        <w:rPr>
          <w:noProof/>
        </w:rPr>
      </w:pPr>
      <w:r>
        <w:rPr>
          <w:noProof/>
        </w:rPr>
        <w:t xml:space="preserve">We will continue to refine our instruction and educational program throughout the school year to address the needs of our students. The board adopted the LCP on September 23, 2020 at a special board meeting. The next step will include a review of the document at the county level at the Sonoma County Office of Education. </w:t>
      </w:r>
    </w:p>
    <w:p w14:paraId="38C02F55" w14:textId="77777777" w:rsidR="00DE5ABC" w:rsidRDefault="00DE5ABC" w:rsidP="00DE5ABC">
      <w:pPr>
        <w:pStyle w:val="ListParagraph"/>
        <w:ind w:left="5040"/>
        <w:rPr>
          <w:noProof/>
        </w:rPr>
      </w:pPr>
    </w:p>
    <w:p w14:paraId="5968A3A4" w14:textId="7FAB2796" w:rsidR="00A82319" w:rsidRPr="00C14FA9" w:rsidRDefault="00C14FA9">
      <w:pPr>
        <w:pStyle w:val="Heading1"/>
        <w:rPr>
          <w:color w:val="357049" w:themeColor="accent3" w:themeShade="BF"/>
        </w:rPr>
      </w:pPr>
      <w:r w:rsidRPr="00C14FA9">
        <w:rPr>
          <w:color w:val="357049" w:themeColor="accent3" w:themeShade="BF"/>
        </w:rPr>
        <w:t>parent Teacher Conferences</w:t>
      </w:r>
    </w:p>
    <w:p w14:paraId="15DE347F" w14:textId="5591B014" w:rsidR="00A82319" w:rsidRDefault="00C14FA9" w:rsidP="00C14FA9">
      <w:pPr>
        <w:rPr>
          <w:noProof/>
          <w:color w:val="auto"/>
        </w:rPr>
      </w:pPr>
      <w:r>
        <w:rPr>
          <w:noProof/>
          <w:color w:val="auto"/>
        </w:rPr>
        <w:t>During the week of October 5-9 parent conferences are scheduled. This is an opportunity to meet your child’s teacher and di</w:t>
      </w:r>
      <w:r w:rsidR="00EF119A">
        <w:rPr>
          <w:noProof/>
          <w:color w:val="auto"/>
        </w:rPr>
        <w:t>s</w:t>
      </w:r>
      <w:r>
        <w:rPr>
          <w:noProof/>
          <w:color w:val="auto"/>
        </w:rPr>
        <w:t xml:space="preserve">cuss their academic progress in class. Teachers will reach out to indivdiual families with the meeting time. Conferences will be held on zoom.  </w:t>
      </w:r>
      <w:r w:rsidR="00C73C3F">
        <w:rPr>
          <w:noProof/>
          <w:color w:val="auto"/>
        </w:rPr>
        <w:t xml:space="preserve">That week’s schedule is 8:30 – 12:00. </w:t>
      </w:r>
    </w:p>
    <w:p w14:paraId="0BCADA53" w14:textId="77777777" w:rsidR="008255B6" w:rsidRDefault="008255B6" w:rsidP="008255B6">
      <w:pPr>
        <w:pStyle w:val="Heading1"/>
      </w:pPr>
      <w:r>
        <w:t xml:space="preserve">Resources </w:t>
      </w:r>
      <w:r w:rsidRPr="008255B6">
        <w:t>for</w:t>
      </w:r>
      <w:r>
        <w:t xml:space="preserve"> parents</w:t>
      </w:r>
    </w:p>
    <w:p w14:paraId="00264779" w14:textId="77777777" w:rsidR="008255B6" w:rsidRPr="000E7839" w:rsidRDefault="008255B6" w:rsidP="008255B6">
      <w:r>
        <w:t xml:space="preserve">Distance Learning </w:t>
      </w:r>
    </w:p>
    <w:p w14:paraId="57908B9A" w14:textId="77777777" w:rsidR="008255B6" w:rsidRDefault="003B09F9" w:rsidP="008255B6">
      <w:pPr>
        <w:rPr>
          <w:noProof/>
        </w:rPr>
      </w:pPr>
      <w:hyperlink r:id="rId10" w:anchor=".X1g_UnEhgf8.gmail" w:history="1">
        <w:r w:rsidR="008255B6" w:rsidRPr="005910DA">
          <w:rPr>
            <w:rStyle w:val="Hyperlink"/>
            <w:noProof/>
          </w:rPr>
          <w:t>https://greatergood.berkeley.edu/article/item/three_ways_to_help_your_kids_succeed_at_distance_learning#.X1g_UnEhgf8.gmail</w:t>
        </w:r>
      </w:hyperlink>
    </w:p>
    <w:p w14:paraId="5F4877F3" w14:textId="77777777" w:rsidR="008255B6" w:rsidRDefault="008255B6" w:rsidP="008255B6">
      <w:pPr>
        <w:rPr>
          <w:noProof/>
        </w:rPr>
      </w:pPr>
      <w:r>
        <w:rPr>
          <w:noProof/>
        </w:rPr>
        <w:t>Math Mindset</w:t>
      </w:r>
    </w:p>
    <w:p w14:paraId="7A2E87CE" w14:textId="77777777" w:rsidR="008255B6" w:rsidRDefault="003B09F9" w:rsidP="008255B6">
      <w:pPr>
        <w:rPr>
          <w:noProof/>
        </w:rPr>
      </w:pPr>
      <w:hyperlink r:id="rId11" w:history="1">
        <w:r w:rsidR="008255B6" w:rsidRPr="003E1468">
          <w:rPr>
            <w:rStyle w:val="Hyperlink"/>
            <w:noProof/>
          </w:rPr>
          <w:t>https://www.smore.com/app/reporting/out/bcsz0?u=https%3A%2F%2Fyoutu.be%2FbxrPy1fjVU4&amp;t=https://youtu.be/bxrPy1fjVU4&amp;w=w-0182338048&amp;i=&amp;l=l-5716398816</w:t>
        </w:r>
      </w:hyperlink>
    </w:p>
    <w:p w14:paraId="724AAE2A" w14:textId="77777777" w:rsidR="008255B6" w:rsidRDefault="008255B6" w:rsidP="008255B6">
      <w:pPr>
        <w:rPr>
          <w:rFonts w:ascii="Arial" w:eastAsia="Times New Roman" w:hAnsi="Arial" w:cs="Arial"/>
          <w:color w:val="222222"/>
          <w:kern w:val="0"/>
          <w:sz w:val="24"/>
          <w:szCs w:val="24"/>
          <w:lang w:eastAsia="en-US"/>
          <w14:ligatures w14:val="none"/>
        </w:rPr>
      </w:pPr>
      <w:r w:rsidRPr="008255B6">
        <w:rPr>
          <w:rFonts w:asciiTheme="majorHAnsi" w:eastAsiaTheme="majorEastAsia" w:hAnsiTheme="majorHAnsi" w:cstheme="majorBidi"/>
          <w:b/>
          <w:bCs/>
          <w:caps/>
          <w:color w:val="AF4E12" w:themeColor="accent1" w:themeShade="BF"/>
          <w:sz w:val="24"/>
        </w:rPr>
        <w:br/>
      </w:r>
      <w:r>
        <w:rPr>
          <w:rFonts w:asciiTheme="majorHAnsi" w:eastAsiaTheme="majorEastAsia" w:hAnsiTheme="majorHAnsi" w:cstheme="majorBidi"/>
          <w:b/>
          <w:bCs/>
          <w:caps/>
          <w:color w:val="AF4E12" w:themeColor="accent1" w:themeShade="BF"/>
          <w:sz w:val="24"/>
        </w:rPr>
        <w:t>For Kids</w:t>
      </w:r>
      <w:r w:rsidR="008956E6">
        <w:rPr>
          <w:noProof/>
          <w:lang w:eastAsia="en-US"/>
        </w:rPr>
        <mc:AlternateContent>
          <mc:Choice Requires="wps">
            <w:drawing>
              <wp:anchor distT="182880" distB="182880" distL="274320" distR="274320" simplePos="0" relativeHeight="251663360" behindDoc="0" locked="1" layoutInCell="1" allowOverlap="0" wp14:anchorId="3D4B08E3" wp14:editId="27CDE359">
                <wp:simplePos x="0" y="0"/>
                <wp:positionH relativeFrom="margin">
                  <wp:align>left</wp:align>
                </wp:positionH>
                <wp:positionV relativeFrom="margin">
                  <wp:align>top</wp:align>
                </wp:positionV>
                <wp:extent cx="2240280" cy="1221105"/>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1221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663D2DAA" w14:textId="77777777" w:rsidTr="008B3E2C">
                              <w:trPr>
                                <w:trHeight w:hRule="exact" w:val="3312"/>
                              </w:trPr>
                              <w:tc>
                                <w:tcPr>
                                  <w:tcW w:w="3518" w:type="dxa"/>
                                </w:tcPr>
                                <w:p w14:paraId="49EEB907" w14:textId="3BC40BA2" w:rsidR="00D458DD" w:rsidRDefault="002158C1" w:rsidP="00D458DD">
                                  <w:r w:rsidRPr="002158C1">
                                    <w:rPr>
                                      <w:noProof/>
                                      <w:lang w:eastAsia="en-US"/>
                                    </w:rPr>
                                    <w:drawing>
                                      <wp:inline distT="0" distB="0" distL="0" distR="0" wp14:anchorId="207529A5" wp14:editId="5B147B1E">
                                        <wp:extent cx="22288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171575"/>
                                                </a:xfrm>
                                                <a:prstGeom prst="rect">
                                                  <a:avLst/>
                                                </a:prstGeom>
                                                <a:noFill/>
                                                <a:ln>
                                                  <a:noFill/>
                                                </a:ln>
                                              </pic:spPr>
                                            </pic:pic>
                                          </a:graphicData>
                                        </a:graphic>
                                      </wp:inline>
                                    </w:drawing>
                                  </w:r>
                                </w:p>
                              </w:tc>
                            </w:tr>
                          </w:tbl>
                          <w:sdt>
                            <w:sdtPr>
                              <w:id w:val="604389097"/>
                              <w:temporary/>
                              <w:showingPlcHdr/>
                              <w15:appearance w15:val="hidden"/>
                              <w:text/>
                            </w:sdtPr>
                            <w:sdtEndPr/>
                            <w:sdtContent>
                              <w:p w14:paraId="540DB0B8" w14:textId="77777777" w:rsidR="00A82319" w:rsidRDefault="008956E6">
                                <w:pPr>
                                  <w:pStyle w:val="Caption"/>
                                </w:pPr>
                                <w:r>
                                  <w:t>Tap here to add a caption</w:t>
                                </w:r>
                              </w:p>
                            </w:sdtContent>
                          </w:sdt>
                          <w:p w14:paraId="2C415424" w14:textId="77777777" w:rsidR="00A82319" w:rsidRDefault="008956E6">
                            <w:pPr>
                              <w:pStyle w:val="ContactHeading"/>
                            </w:pPr>
                            <w:r>
                              <w:t>Contact Us</w:t>
                            </w:r>
                          </w:p>
                          <w:p w14:paraId="6145C5FD" w14:textId="77777777" w:rsidR="00A82319" w:rsidRDefault="003B09F9" w:rsidP="000511E6">
                            <w:pPr>
                              <w:pStyle w:val="ContactInfoBold"/>
                            </w:pPr>
                            <w:sdt>
                              <w:sdtPr>
                                <w:rPr>
                                  <w:bCs/>
                                </w:rPr>
                                <w:alias w:val="Company"/>
                                <w:tag w:val=""/>
                                <w:id w:val="-241871770"/>
                                <w:showingPlcHdr/>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6E6">
                                  <w:t>Company Name</w:t>
                                </w:r>
                              </w:sdtContent>
                            </w:sdt>
                          </w:p>
                          <w:sdt>
                            <w:sdtPr>
                              <w:alias w:val="Company Address"/>
                              <w:tag w:val=""/>
                              <w:id w:val="-893959507"/>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4CC95DBD" w14:textId="77777777" w:rsidR="00A82319" w:rsidRDefault="008956E6">
                                <w:pPr>
                                  <w:pStyle w:val="ContactInfo"/>
                                </w:pPr>
                                <w:r>
                                  <w:t>Street Address</w:t>
                                </w:r>
                                <w:r w:rsidR="00D458DD">
                                  <w:br/>
                                  <w:t>City, ST  ZIP Code</w:t>
                                </w:r>
                              </w:p>
                            </w:sdtContent>
                          </w:sdt>
                          <w:sdt>
                            <w:sdtPr>
                              <w:id w:val="702684799"/>
                              <w:temporary/>
                              <w:showingPlcHdr/>
                              <w15:appearance w15:val="hidden"/>
                              <w:text/>
                            </w:sdtPr>
                            <w:sdtEndPr/>
                            <w:sdtContent>
                              <w:p w14:paraId="641E0BE7" w14:textId="77777777" w:rsidR="00A82319" w:rsidRDefault="008956E6">
                                <w:pPr>
                                  <w:pStyle w:val="ContactInfo"/>
                                </w:pPr>
                                <w:r>
                                  <w:t>Telephone</w:t>
                                </w:r>
                              </w:p>
                            </w:sdtContent>
                          </w:sdt>
                          <w:sdt>
                            <w:sdtPr>
                              <w:id w:val="1108242874"/>
                              <w:temporary/>
                              <w:showingPlcHdr/>
                              <w15:appearance w15:val="hidden"/>
                              <w:text/>
                            </w:sdtPr>
                            <w:sdtEndPr/>
                            <w:sdtContent>
                              <w:p w14:paraId="6FBB7A80" w14:textId="77777777" w:rsidR="00A82319" w:rsidRDefault="008956E6">
                                <w:pPr>
                                  <w:pStyle w:val="ContactInfo"/>
                                </w:pPr>
                                <w:r>
                                  <w:t>Email</w:t>
                                </w:r>
                              </w:p>
                            </w:sdtContent>
                          </w:sdt>
                          <w:sdt>
                            <w:sdtPr>
                              <w:id w:val="1469479481"/>
                              <w:temporary/>
                              <w:showingPlcHdr/>
                              <w15:appearance w15:val="hidden"/>
                              <w:text/>
                            </w:sdtPr>
                            <w:sdtEndPr/>
                            <w:sdtContent>
                              <w:p w14:paraId="06577BB0" w14:textId="77777777" w:rsidR="00A82319" w:rsidRDefault="008956E6">
                                <w:pPr>
                                  <w:pStyle w:val="ContactInfo"/>
                                </w:pPr>
                                <w:r>
                                  <w:t>Website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08E3" id="Text Box 6" o:spid="_x0000_s1027" type="#_x0000_t202" alt="Text box sidebar" style="position:absolute;margin-left:0;margin-top:0;width:176.4pt;height:96.1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663D2DAA" w14:textId="77777777" w:rsidTr="008B3E2C">
                        <w:trPr>
                          <w:trHeight w:hRule="exact" w:val="3312"/>
                        </w:trPr>
                        <w:tc>
                          <w:tcPr>
                            <w:tcW w:w="3518" w:type="dxa"/>
                          </w:tcPr>
                          <w:p w14:paraId="49EEB907" w14:textId="3BC40BA2" w:rsidR="00D458DD" w:rsidRDefault="002158C1" w:rsidP="00D458DD">
                            <w:r w:rsidRPr="002158C1">
                              <w:rPr>
                                <w:noProof/>
                                <w:lang w:eastAsia="en-US"/>
                              </w:rPr>
                              <w:drawing>
                                <wp:inline distT="0" distB="0" distL="0" distR="0" wp14:anchorId="207529A5" wp14:editId="5B147B1E">
                                  <wp:extent cx="22288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171575"/>
                                          </a:xfrm>
                                          <a:prstGeom prst="rect">
                                            <a:avLst/>
                                          </a:prstGeom>
                                          <a:noFill/>
                                          <a:ln>
                                            <a:noFill/>
                                          </a:ln>
                                        </pic:spPr>
                                      </pic:pic>
                                    </a:graphicData>
                                  </a:graphic>
                                </wp:inline>
                              </w:drawing>
                            </w:r>
                          </w:p>
                        </w:tc>
                      </w:tr>
                    </w:tbl>
                    <w:sdt>
                      <w:sdtPr>
                        <w:id w:val="604389097"/>
                        <w:temporary/>
                        <w:showingPlcHdr/>
                        <w15:appearance w15:val="hidden"/>
                        <w:text/>
                      </w:sdtPr>
                      <w:sdtEndPr/>
                      <w:sdtContent>
                        <w:p w14:paraId="540DB0B8" w14:textId="77777777" w:rsidR="00A82319" w:rsidRDefault="008956E6">
                          <w:pPr>
                            <w:pStyle w:val="Caption"/>
                          </w:pPr>
                          <w:r>
                            <w:t>Tap here to add a caption</w:t>
                          </w:r>
                        </w:p>
                      </w:sdtContent>
                    </w:sdt>
                    <w:p w14:paraId="2C415424" w14:textId="77777777" w:rsidR="00A82319" w:rsidRDefault="008956E6">
                      <w:pPr>
                        <w:pStyle w:val="ContactHeading"/>
                      </w:pPr>
                      <w:r>
                        <w:t>Contact Us</w:t>
                      </w:r>
                    </w:p>
                    <w:p w14:paraId="6145C5FD" w14:textId="77777777" w:rsidR="00A82319" w:rsidRDefault="003B09F9" w:rsidP="000511E6">
                      <w:pPr>
                        <w:pStyle w:val="ContactInfoBold"/>
                      </w:pPr>
                      <w:sdt>
                        <w:sdtPr>
                          <w:rPr>
                            <w:bCs/>
                          </w:rPr>
                          <w:alias w:val="Company"/>
                          <w:tag w:val=""/>
                          <w:id w:val="-241871770"/>
                          <w:showingPlcHdr/>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8956E6">
                            <w:t>Company Name</w:t>
                          </w:r>
                        </w:sdtContent>
                      </w:sdt>
                    </w:p>
                    <w:sdt>
                      <w:sdtPr>
                        <w:alias w:val="Company Address"/>
                        <w:tag w:val=""/>
                        <w:id w:val="-893959507"/>
                        <w:showingPlcHdr/>
                        <w:dataBinding w:prefixMappings="xmlns:ns0='http://schemas.microsoft.com/office/2006/coverPageProps' " w:xpath="/ns0:CoverPageProperties[1]/ns0:CompanyAddress[1]" w:storeItemID="{55AF091B-3C7A-41E3-B477-F2FDAA23CFDA}"/>
                        <w15:appearance w15:val="hidden"/>
                        <w:text w:multiLine="1"/>
                      </w:sdtPr>
                      <w:sdtEndPr/>
                      <w:sdtContent>
                        <w:p w14:paraId="4CC95DBD" w14:textId="77777777" w:rsidR="00A82319" w:rsidRDefault="008956E6">
                          <w:pPr>
                            <w:pStyle w:val="ContactInfo"/>
                          </w:pPr>
                          <w:r>
                            <w:t>Street Address</w:t>
                          </w:r>
                          <w:r w:rsidR="00D458DD">
                            <w:br/>
                            <w:t>City, ST  ZIP Code</w:t>
                          </w:r>
                        </w:p>
                      </w:sdtContent>
                    </w:sdt>
                    <w:sdt>
                      <w:sdtPr>
                        <w:id w:val="702684799"/>
                        <w:temporary/>
                        <w:showingPlcHdr/>
                        <w15:appearance w15:val="hidden"/>
                        <w:text/>
                      </w:sdtPr>
                      <w:sdtEndPr/>
                      <w:sdtContent>
                        <w:p w14:paraId="641E0BE7" w14:textId="77777777" w:rsidR="00A82319" w:rsidRDefault="008956E6">
                          <w:pPr>
                            <w:pStyle w:val="ContactInfo"/>
                          </w:pPr>
                          <w:r>
                            <w:t>Telephone</w:t>
                          </w:r>
                        </w:p>
                      </w:sdtContent>
                    </w:sdt>
                    <w:sdt>
                      <w:sdtPr>
                        <w:id w:val="1108242874"/>
                        <w:temporary/>
                        <w:showingPlcHdr/>
                        <w15:appearance w15:val="hidden"/>
                        <w:text/>
                      </w:sdtPr>
                      <w:sdtEndPr/>
                      <w:sdtContent>
                        <w:p w14:paraId="6FBB7A80" w14:textId="77777777" w:rsidR="00A82319" w:rsidRDefault="008956E6">
                          <w:pPr>
                            <w:pStyle w:val="ContactInfo"/>
                          </w:pPr>
                          <w:r>
                            <w:t>Email</w:t>
                          </w:r>
                        </w:p>
                      </w:sdtContent>
                    </w:sdt>
                    <w:sdt>
                      <w:sdtPr>
                        <w:id w:val="1469479481"/>
                        <w:temporary/>
                        <w:showingPlcHdr/>
                        <w15:appearance w15:val="hidden"/>
                        <w:text/>
                      </w:sdtPr>
                      <w:sdtEndPr/>
                      <w:sdtContent>
                        <w:p w14:paraId="06577BB0" w14:textId="77777777" w:rsidR="00A82319" w:rsidRDefault="008956E6">
                          <w:pPr>
                            <w:pStyle w:val="ContactInfo"/>
                          </w:pPr>
                          <w:r>
                            <w:t>Website</w:t>
                          </w:r>
                        </w:p>
                      </w:sdtContent>
                    </w:sdt>
                  </w:txbxContent>
                </v:textbox>
                <w10:wrap type="square" anchorx="margin" anchory="margin"/>
                <w10:anchorlock/>
              </v:shape>
            </w:pict>
          </mc:Fallback>
        </mc:AlternateContent>
      </w:r>
      <w:r w:rsidR="001116F6" w:rsidRPr="00151EB3">
        <w:t xml:space="preserve"> </w:t>
      </w:r>
      <w:r w:rsidRPr="008255B6">
        <w:rPr>
          <w:rFonts w:ascii="Arial" w:eastAsia="Times New Roman" w:hAnsi="Arial" w:cs="Arial"/>
          <w:color w:val="222222"/>
          <w:kern w:val="0"/>
          <w:sz w:val="24"/>
          <w:szCs w:val="24"/>
          <w:lang w:eastAsia="en-US"/>
          <w14:ligatures w14:val="none"/>
        </w:rPr>
        <w:br/>
      </w:r>
      <w:r w:rsidRPr="008255B6">
        <w:rPr>
          <w:rFonts w:ascii="Arial" w:eastAsia="Times New Roman" w:hAnsi="Arial" w:cs="Arial"/>
          <w:color w:val="357049" w:themeColor="accent3" w:themeShade="BF"/>
          <w:kern w:val="0"/>
          <w:sz w:val="24"/>
          <w:szCs w:val="24"/>
          <w:lang w:eastAsia="en-US"/>
          <w14:ligatures w14:val="none"/>
        </w:rPr>
        <w:t>Zoom out with Friends</w:t>
      </w:r>
      <w:r w:rsidRPr="008255B6">
        <w:rPr>
          <w:rFonts w:ascii="Arial" w:eastAsia="Times New Roman" w:hAnsi="Arial" w:cs="Arial"/>
          <w:color w:val="222222"/>
          <w:kern w:val="0"/>
          <w:sz w:val="24"/>
          <w:szCs w:val="24"/>
          <w:lang w:eastAsia="en-US"/>
          <w14:ligatures w14:val="none"/>
        </w:rPr>
        <w:t>!</w:t>
      </w:r>
    </w:p>
    <w:p w14:paraId="5E95081C" w14:textId="360882E2" w:rsidR="008255B6" w:rsidRPr="008255B6" w:rsidRDefault="008255B6" w:rsidP="008255B6">
      <w:pPr>
        <w:rPr>
          <w:rFonts w:asciiTheme="majorHAnsi" w:eastAsiaTheme="majorEastAsia" w:hAnsiTheme="majorHAnsi" w:cstheme="majorBidi"/>
          <w:b/>
          <w:bCs/>
          <w:caps/>
          <w:color w:val="AF4E12" w:themeColor="accent1" w:themeShade="BF"/>
          <w:sz w:val="24"/>
        </w:rPr>
      </w:pPr>
      <w:r w:rsidRPr="008255B6">
        <w:rPr>
          <w:rFonts w:ascii="Arial" w:eastAsia="Times New Roman" w:hAnsi="Arial" w:cs="Arial"/>
          <w:color w:val="222222"/>
          <w:kern w:val="0"/>
          <w:sz w:val="24"/>
          <w:szCs w:val="24"/>
          <w:lang w:eastAsia="en-US"/>
          <w14:ligatures w14:val="none"/>
        </w:rPr>
        <w:t xml:space="preserve">Every Wednesday starting 9/30 we will be having some time for students to socialize with their friends "zoom out" while getting to know Mr. Henry, one of our new counselors.  There will be no agenda unless the group decides to play a game!  Come join us for some </w:t>
      </w:r>
      <w:proofErr w:type="gramStart"/>
      <w:r w:rsidRPr="008255B6">
        <w:rPr>
          <w:rFonts w:ascii="Arial" w:eastAsia="Times New Roman" w:hAnsi="Arial" w:cs="Arial"/>
          <w:color w:val="222222"/>
          <w:kern w:val="0"/>
          <w:sz w:val="24"/>
          <w:szCs w:val="24"/>
          <w:lang w:eastAsia="en-US"/>
          <w14:ligatures w14:val="none"/>
        </w:rPr>
        <w:t>much needed</w:t>
      </w:r>
      <w:proofErr w:type="gramEnd"/>
      <w:r w:rsidRPr="008255B6">
        <w:rPr>
          <w:rFonts w:ascii="Arial" w:eastAsia="Times New Roman" w:hAnsi="Arial" w:cs="Arial"/>
          <w:color w:val="222222"/>
          <w:kern w:val="0"/>
          <w:sz w:val="24"/>
          <w:szCs w:val="24"/>
          <w:lang w:eastAsia="en-US"/>
          <w14:ligatures w14:val="none"/>
        </w:rPr>
        <w:t xml:space="preserve"> socialization!  This is a great way to catch up with your peers and there are no assignments :) join us-</w:t>
      </w:r>
    </w:p>
    <w:p w14:paraId="1664F86F" w14:textId="164F89D9" w:rsidR="008255B6" w:rsidRDefault="008255B6" w:rsidP="008255B6">
      <w:pPr>
        <w:shd w:val="clear" w:color="auto" w:fill="FFFFFF"/>
        <w:spacing w:after="0" w:line="240" w:lineRule="auto"/>
        <w:rPr>
          <w:rFonts w:ascii="Arial" w:eastAsia="Times New Roman" w:hAnsi="Arial" w:cs="Arial"/>
          <w:color w:val="357049" w:themeColor="accent3" w:themeShade="BF"/>
          <w:kern w:val="0"/>
          <w:sz w:val="24"/>
          <w:szCs w:val="24"/>
          <w:lang w:eastAsia="en-US"/>
          <w14:ligatures w14:val="none"/>
        </w:rPr>
      </w:pPr>
      <w:r w:rsidRPr="008255B6">
        <w:rPr>
          <w:rFonts w:ascii="Arial" w:eastAsia="Times New Roman" w:hAnsi="Arial" w:cs="Arial"/>
          <w:color w:val="357049" w:themeColor="accent3" w:themeShade="BF"/>
          <w:kern w:val="0"/>
          <w:sz w:val="24"/>
          <w:szCs w:val="24"/>
          <w:lang w:eastAsia="en-US"/>
          <w14:ligatures w14:val="none"/>
        </w:rPr>
        <w:t>Topic: Henry </w:t>
      </w:r>
      <w:proofErr w:type="spellStart"/>
      <w:r w:rsidRPr="008255B6">
        <w:rPr>
          <w:rFonts w:ascii="Arial" w:eastAsia="Times New Roman" w:hAnsi="Arial" w:cs="Arial"/>
          <w:color w:val="357049" w:themeColor="accent3" w:themeShade="BF"/>
          <w:kern w:val="0"/>
          <w:sz w:val="24"/>
          <w:szCs w:val="24"/>
          <w:lang w:eastAsia="en-US"/>
          <w14:ligatures w14:val="none"/>
        </w:rPr>
        <w:t>Mirassou's</w:t>
      </w:r>
      <w:proofErr w:type="spellEnd"/>
      <w:r w:rsidRPr="008255B6">
        <w:rPr>
          <w:rFonts w:ascii="Arial" w:eastAsia="Times New Roman" w:hAnsi="Arial" w:cs="Arial"/>
          <w:color w:val="357049" w:themeColor="accent3" w:themeShade="BF"/>
          <w:kern w:val="0"/>
          <w:sz w:val="24"/>
          <w:szCs w:val="24"/>
          <w:lang w:eastAsia="en-US"/>
          <w14:ligatures w14:val="none"/>
        </w:rPr>
        <w:t xml:space="preserve"> "Zoom Out" Social Gathering</w:t>
      </w:r>
      <w:r w:rsidRPr="008255B6">
        <w:rPr>
          <w:rFonts w:ascii="Arial" w:eastAsia="Times New Roman" w:hAnsi="Arial" w:cs="Arial"/>
          <w:color w:val="222222"/>
          <w:kern w:val="0"/>
          <w:sz w:val="24"/>
          <w:szCs w:val="24"/>
          <w:lang w:eastAsia="en-US"/>
          <w14:ligatures w14:val="none"/>
        </w:rPr>
        <w:br/>
        <w:t>Time: This is a recurring meeting WEDNESDAYS at 1:30pm starting 9/30 for 30 mins</w:t>
      </w:r>
      <w:r w:rsidRPr="008255B6">
        <w:rPr>
          <w:rFonts w:ascii="Arial" w:eastAsia="Times New Roman" w:hAnsi="Arial" w:cs="Arial"/>
          <w:color w:val="222222"/>
          <w:kern w:val="0"/>
          <w:sz w:val="24"/>
          <w:szCs w:val="24"/>
          <w:lang w:eastAsia="en-US"/>
          <w14:ligatures w14:val="none"/>
        </w:rPr>
        <w:br/>
        <w:t>Join Zoom Meeting</w:t>
      </w:r>
      <w:r w:rsidRPr="008255B6">
        <w:rPr>
          <w:rFonts w:ascii="Arial" w:eastAsia="Times New Roman" w:hAnsi="Arial" w:cs="Arial"/>
          <w:color w:val="222222"/>
          <w:kern w:val="0"/>
          <w:sz w:val="24"/>
          <w:szCs w:val="24"/>
          <w:lang w:eastAsia="en-US"/>
          <w14:ligatures w14:val="none"/>
        </w:rPr>
        <w:br/>
      </w:r>
      <w:hyperlink r:id="rId13" w:tgtFrame="_blank" w:history="1">
        <w:r w:rsidRPr="008255B6">
          <w:rPr>
            <w:rFonts w:ascii="Arial" w:eastAsia="Times New Roman" w:hAnsi="Arial" w:cs="Arial"/>
            <w:color w:val="1155CC"/>
            <w:kern w:val="0"/>
            <w:sz w:val="24"/>
            <w:szCs w:val="24"/>
            <w:u w:val="single"/>
            <w:lang w:eastAsia="en-US"/>
            <w14:ligatures w14:val="none"/>
          </w:rPr>
          <w:t>https://zoom.us/j/92294571387?pwd=T0NzMHdjSWVBYTlqMnVFN096Qms0QT09</w:t>
        </w:r>
      </w:hyperlink>
      <w:r w:rsidRPr="008255B6">
        <w:rPr>
          <w:rFonts w:ascii="Arial" w:eastAsia="Times New Roman" w:hAnsi="Arial" w:cs="Arial"/>
          <w:color w:val="222222"/>
          <w:kern w:val="0"/>
          <w:sz w:val="24"/>
          <w:szCs w:val="24"/>
          <w:lang w:eastAsia="en-US"/>
          <w14:ligatures w14:val="none"/>
        </w:rPr>
        <w:br/>
        <w:t>Meeting ID: 922 9457 1387</w:t>
      </w:r>
      <w:r w:rsidRPr="008255B6">
        <w:rPr>
          <w:rFonts w:ascii="Arial" w:eastAsia="Times New Roman" w:hAnsi="Arial" w:cs="Arial"/>
          <w:color w:val="222222"/>
          <w:kern w:val="0"/>
          <w:sz w:val="24"/>
          <w:szCs w:val="24"/>
          <w:lang w:eastAsia="en-US"/>
          <w14:ligatures w14:val="none"/>
        </w:rPr>
        <w:br/>
      </w:r>
      <w:r w:rsidRPr="008255B6">
        <w:rPr>
          <w:rFonts w:ascii="Arial" w:eastAsia="Times New Roman" w:hAnsi="Arial" w:cs="Arial"/>
          <w:color w:val="357049" w:themeColor="accent3" w:themeShade="BF"/>
          <w:kern w:val="0"/>
          <w:sz w:val="24"/>
          <w:szCs w:val="24"/>
          <w:lang w:eastAsia="en-US"/>
          <w14:ligatures w14:val="none"/>
        </w:rPr>
        <w:t>Passcode: Friend</w:t>
      </w:r>
    </w:p>
    <w:p w14:paraId="04680EB2" w14:textId="2708735F" w:rsidR="008255B6" w:rsidRDefault="008255B6" w:rsidP="008255B6">
      <w:pPr>
        <w:shd w:val="clear" w:color="auto" w:fill="FFFFFF"/>
        <w:spacing w:after="0" w:line="240" w:lineRule="auto"/>
        <w:rPr>
          <w:rFonts w:ascii="Arial" w:eastAsia="Times New Roman" w:hAnsi="Arial" w:cs="Arial"/>
          <w:color w:val="357049" w:themeColor="accent3" w:themeShade="BF"/>
          <w:kern w:val="0"/>
          <w:sz w:val="24"/>
          <w:szCs w:val="24"/>
          <w:lang w:eastAsia="en-US"/>
          <w14:ligatures w14:val="none"/>
        </w:rPr>
      </w:pPr>
    </w:p>
    <w:p w14:paraId="1E340E61" w14:textId="77777777" w:rsidR="008255B6" w:rsidRPr="008255B6" w:rsidRDefault="008255B6" w:rsidP="008255B6">
      <w:pPr>
        <w:shd w:val="clear" w:color="auto" w:fill="FFFFFF"/>
        <w:spacing w:after="0" w:line="240" w:lineRule="auto"/>
        <w:rPr>
          <w:rFonts w:ascii="Arial" w:eastAsia="Times New Roman" w:hAnsi="Arial" w:cs="Arial"/>
          <w:color w:val="222222"/>
          <w:kern w:val="0"/>
          <w:sz w:val="24"/>
          <w:szCs w:val="24"/>
          <w:lang w:eastAsia="en-US"/>
          <w14:ligatures w14:val="none"/>
        </w:rPr>
      </w:pPr>
      <w:r w:rsidRPr="008255B6">
        <w:rPr>
          <w:rFonts w:ascii="Arial" w:eastAsia="Times New Roman" w:hAnsi="Arial" w:cs="Arial"/>
          <w:color w:val="222222"/>
          <w:kern w:val="0"/>
          <w:sz w:val="24"/>
          <w:szCs w:val="24"/>
          <w:lang w:eastAsia="en-US"/>
          <w14:ligatures w14:val="none"/>
        </w:rPr>
        <w:br/>
      </w:r>
      <w:r w:rsidRPr="008255B6">
        <w:rPr>
          <w:rFonts w:ascii="Arial" w:eastAsia="Times New Roman" w:hAnsi="Arial" w:cs="Arial"/>
          <w:color w:val="357049" w:themeColor="accent3" w:themeShade="BF"/>
          <w:kern w:val="0"/>
          <w:sz w:val="24"/>
          <w:szCs w:val="24"/>
          <w:lang w:eastAsia="en-US"/>
          <w14:ligatures w14:val="none"/>
        </w:rPr>
        <w:t>Welcoming all </w:t>
      </w:r>
      <w:r w:rsidRPr="008255B6">
        <w:rPr>
          <w:rFonts w:ascii="Arial" w:eastAsia="Times New Roman" w:hAnsi="Arial" w:cs="Arial"/>
          <w:color w:val="357049" w:themeColor="accent3" w:themeShade="BF"/>
          <w:kern w:val="0"/>
          <w:sz w:val="24"/>
          <w:szCs w:val="24"/>
          <w:u w:val="single"/>
          <w:lang w:eastAsia="en-US"/>
          <w14:ligatures w14:val="none"/>
        </w:rPr>
        <w:t>NEW</w:t>
      </w:r>
      <w:r w:rsidRPr="008255B6">
        <w:rPr>
          <w:rFonts w:ascii="Arial" w:eastAsia="Times New Roman" w:hAnsi="Arial" w:cs="Arial"/>
          <w:color w:val="357049" w:themeColor="accent3" w:themeShade="BF"/>
          <w:kern w:val="0"/>
          <w:sz w:val="24"/>
          <w:szCs w:val="24"/>
          <w:lang w:eastAsia="en-US"/>
          <w14:ligatures w14:val="none"/>
        </w:rPr>
        <w:t xml:space="preserve"> students to join me, </w:t>
      </w:r>
      <w:proofErr w:type="spellStart"/>
      <w:r w:rsidRPr="008255B6">
        <w:rPr>
          <w:rFonts w:ascii="Arial" w:eastAsia="Times New Roman" w:hAnsi="Arial" w:cs="Arial"/>
          <w:color w:val="357049" w:themeColor="accent3" w:themeShade="BF"/>
          <w:kern w:val="0"/>
          <w:sz w:val="24"/>
          <w:szCs w:val="24"/>
          <w:lang w:eastAsia="en-US"/>
          <w14:ligatures w14:val="none"/>
        </w:rPr>
        <w:t>Raen</w:t>
      </w:r>
      <w:proofErr w:type="spellEnd"/>
      <w:r w:rsidRPr="008255B6">
        <w:rPr>
          <w:rFonts w:ascii="Arial" w:eastAsia="Times New Roman" w:hAnsi="Arial" w:cs="Arial"/>
          <w:color w:val="357049" w:themeColor="accent3" w:themeShade="BF"/>
          <w:kern w:val="0"/>
          <w:sz w:val="24"/>
          <w:szCs w:val="24"/>
          <w:lang w:eastAsia="en-US"/>
          <w14:ligatures w14:val="none"/>
        </w:rPr>
        <w:t xml:space="preserve">, </w:t>
      </w:r>
      <w:r w:rsidRPr="008255B6">
        <w:rPr>
          <w:rFonts w:ascii="Arial" w:eastAsia="Times New Roman" w:hAnsi="Arial" w:cs="Arial"/>
          <w:color w:val="222222"/>
          <w:kern w:val="0"/>
          <w:sz w:val="24"/>
          <w:szCs w:val="24"/>
          <w:lang w:eastAsia="en-US"/>
          <w14:ligatures w14:val="none"/>
        </w:rPr>
        <w:t>school counselor, on zoom Thursdays at 4pm the following dates- Oct 8th, 15th, 22nd, 29th as we get to know each other. Students will have the opportunity to meet new faces, socialize through fun activities, and talk about their transition to Two Rock.  This is a great way for those who have just moved to connect with staff and students.  These meetups will last 30-45 mins.  Can't wait to see you there.  Join Zoom Meeting</w:t>
      </w:r>
    </w:p>
    <w:p w14:paraId="0A3EB98A" w14:textId="4E1851D0" w:rsidR="008255B6" w:rsidRPr="008255B6" w:rsidRDefault="003B09F9" w:rsidP="008255B6">
      <w:pPr>
        <w:shd w:val="clear" w:color="auto" w:fill="FFFFFF"/>
        <w:spacing w:after="0" w:line="240" w:lineRule="auto"/>
        <w:rPr>
          <w:rFonts w:ascii="Arial" w:eastAsia="Times New Roman" w:hAnsi="Arial" w:cs="Arial"/>
          <w:color w:val="222222"/>
          <w:kern w:val="0"/>
          <w:sz w:val="24"/>
          <w:szCs w:val="24"/>
          <w:lang w:eastAsia="en-US"/>
          <w14:ligatures w14:val="none"/>
        </w:rPr>
      </w:pPr>
      <w:hyperlink r:id="rId14" w:tgtFrame="_blank" w:history="1">
        <w:r w:rsidR="008255B6" w:rsidRPr="008255B6">
          <w:rPr>
            <w:rFonts w:ascii="Arial" w:eastAsia="Times New Roman" w:hAnsi="Arial" w:cs="Arial"/>
            <w:color w:val="1155CC"/>
            <w:kern w:val="0"/>
            <w:sz w:val="24"/>
            <w:szCs w:val="24"/>
            <w:u w:val="single"/>
            <w:shd w:val="clear" w:color="auto" w:fill="FFFFFF"/>
            <w:lang w:eastAsia="en-US"/>
            <w14:ligatures w14:val="none"/>
          </w:rPr>
          <w:t>https://zoom.us/j/99639484186?pwd=NDFEbmR4UHFELzFSU2hSSEhWcXhRUT09</w:t>
        </w:r>
      </w:hyperlink>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222222"/>
          <w:kern w:val="0"/>
          <w:sz w:val="24"/>
          <w:szCs w:val="24"/>
          <w:shd w:val="clear" w:color="auto" w:fill="FFFFFF"/>
          <w:lang w:eastAsia="en-US"/>
          <w14:ligatures w14:val="none"/>
        </w:rPr>
        <w:t>Meeting ID: 996 3948 4186</w:t>
      </w:r>
      <w:r w:rsidR="008255B6" w:rsidRPr="008255B6">
        <w:rPr>
          <w:rFonts w:ascii="Arial" w:eastAsia="Times New Roman" w:hAnsi="Arial" w:cs="Arial"/>
          <w:color w:val="222222"/>
          <w:kern w:val="0"/>
          <w:sz w:val="24"/>
          <w:szCs w:val="24"/>
          <w:lang w:eastAsia="en-US"/>
          <w14:ligatures w14:val="none"/>
        </w:rPr>
        <w:br/>
      </w:r>
      <w:r w:rsidR="008255B6" w:rsidRPr="008255B6">
        <w:rPr>
          <w:rFonts w:ascii="Arial" w:eastAsia="Times New Roman" w:hAnsi="Arial" w:cs="Arial"/>
          <w:color w:val="357049" w:themeColor="accent3" w:themeShade="BF"/>
          <w:kern w:val="0"/>
          <w:sz w:val="24"/>
          <w:szCs w:val="24"/>
          <w:shd w:val="clear" w:color="auto" w:fill="FFFFFF"/>
          <w:lang w:eastAsia="en-US"/>
          <w14:ligatures w14:val="none"/>
        </w:rPr>
        <w:t>Passcode: Welcome</w:t>
      </w:r>
    </w:p>
    <w:p w14:paraId="39EF99A0" w14:textId="3A9B8122" w:rsidR="008255B6" w:rsidRDefault="008255B6" w:rsidP="001116F6">
      <w:pPr>
        <w:pStyle w:val="Heading1"/>
      </w:pPr>
    </w:p>
    <w:p w14:paraId="734CA7B0" w14:textId="77777777" w:rsidR="008255B6" w:rsidRDefault="008255B6" w:rsidP="001116F6">
      <w:pPr>
        <w:pStyle w:val="Heading1"/>
      </w:pPr>
    </w:p>
    <w:p w14:paraId="08C3CE46" w14:textId="77777777" w:rsidR="008255B6" w:rsidRDefault="008255B6" w:rsidP="001116F6">
      <w:pPr>
        <w:pStyle w:val="Heading1"/>
      </w:pPr>
    </w:p>
    <w:p w14:paraId="06A2E30D" w14:textId="77777777" w:rsidR="008255B6" w:rsidRDefault="008255B6" w:rsidP="001116F6">
      <w:pPr>
        <w:pStyle w:val="Heading1"/>
      </w:pPr>
    </w:p>
    <w:p w14:paraId="3C014EF4" w14:textId="77777777" w:rsidR="000E7839" w:rsidRDefault="000E7839">
      <w:pPr>
        <w:rPr>
          <w:noProof/>
        </w:rPr>
      </w:pPr>
      <w:bookmarkStart w:id="0" w:name="_Hlk51927684"/>
    </w:p>
    <w:p w14:paraId="340DFFE8" w14:textId="77777777" w:rsidR="000E7839" w:rsidRDefault="000E7839">
      <w:pPr>
        <w:rPr>
          <w:noProof/>
        </w:rPr>
      </w:pPr>
    </w:p>
    <w:bookmarkEnd w:id="0"/>
    <w:p w14:paraId="68BA7D02" w14:textId="45881673" w:rsidR="00522E0B" w:rsidRDefault="001116F6">
      <w:pPr>
        <w:rPr>
          <w:noProof/>
        </w:rPr>
      </w:pPr>
      <w:r w:rsidRPr="001116F6">
        <w:rPr>
          <w:noProof/>
        </w:rPr>
        <w:lastRenderedPageBreak/>
        <w:drawing>
          <wp:inline distT="0" distB="0" distL="0" distR="0" wp14:anchorId="3A8DD28C" wp14:editId="6E3A16C3">
            <wp:extent cx="5829935" cy="7541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935" cy="7541895"/>
                    </a:xfrm>
                    <a:prstGeom prst="rect">
                      <a:avLst/>
                    </a:prstGeom>
                    <a:noFill/>
                    <a:ln>
                      <a:noFill/>
                    </a:ln>
                  </pic:spPr>
                </pic:pic>
              </a:graphicData>
            </a:graphic>
          </wp:inline>
        </w:drawing>
      </w:r>
    </w:p>
    <w:p w14:paraId="7EB849E4" w14:textId="7EF7B160" w:rsidR="00E56593" w:rsidRDefault="00E56593">
      <w:pPr>
        <w:rPr>
          <w:noProof/>
        </w:rPr>
      </w:pPr>
    </w:p>
    <w:p w14:paraId="7F5CB252" w14:textId="2231FD23" w:rsidR="00E56593" w:rsidRDefault="00E56593">
      <w:pPr>
        <w:rPr>
          <w:noProof/>
        </w:rPr>
      </w:pPr>
    </w:p>
    <w:p w14:paraId="72C8D93D" w14:textId="1E42FBD6" w:rsidR="00E56593" w:rsidRDefault="00E56593">
      <w:pPr>
        <w:rPr>
          <w:noProof/>
        </w:rPr>
      </w:pPr>
    </w:p>
    <w:p w14:paraId="0AC41231" w14:textId="1EFAA64A" w:rsidR="00E56593" w:rsidRDefault="00E56593">
      <w:pPr>
        <w:rPr>
          <w:noProof/>
        </w:rPr>
      </w:pPr>
    </w:p>
    <w:p w14:paraId="10CA191C" w14:textId="343211CD" w:rsidR="00E56593" w:rsidRDefault="00E56593">
      <w:pPr>
        <w:rPr>
          <w:noProof/>
        </w:rPr>
      </w:pPr>
    </w:p>
    <w:p w14:paraId="3B12BB1A" w14:textId="7AA23EE8" w:rsidR="00E56593" w:rsidRDefault="00E56593" w:rsidP="00E56593">
      <w:pPr>
        <w:autoSpaceDE w:val="0"/>
        <w:autoSpaceDN w:val="0"/>
        <w:adjustRightInd w:val="0"/>
        <w:spacing w:after="0" w:line="240" w:lineRule="auto"/>
        <w:rPr>
          <w:rFonts w:ascii="T3Font_0" w:hAnsi="T3Font_0" w:cs="T3Font_0"/>
          <w:color w:val="F9F9F6"/>
          <w:kern w:val="0"/>
          <w:sz w:val="50"/>
          <w:szCs w:val="50"/>
        </w:rPr>
      </w:pPr>
      <w:proofErr w:type="spellStart"/>
      <w:r>
        <w:rPr>
          <w:rFonts w:ascii="T3Font_0" w:hAnsi="T3Font_0" w:cs="T3Font_0"/>
          <w:color w:val="F9F9F6"/>
          <w:kern w:val="0"/>
          <w:sz w:val="50"/>
          <w:szCs w:val="50"/>
        </w:rPr>
        <w:lastRenderedPageBreak/>
        <w:t>RE</w:t>
      </w:r>
      <w:r w:rsidR="00522E0B" w:rsidRPr="00522E0B">
        <w:rPr>
          <w:rFonts w:ascii="T3Font_0" w:hAnsi="T3Font_0" w:cs="T3Font_0"/>
          <w:color w:val="F9F9F6"/>
          <w:kern w:val="0"/>
          <w:sz w:val="50"/>
          <w:szCs w:val="50"/>
        </w:rPr>
        <w:t>consulting</w:t>
      </w:r>
      <w:r>
        <w:rPr>
          <w:rFonts w:ascii="T3Font_0" w:hAnsi="T3Font_0" w:cs="T3Font_0"/>
          <w:color w:val="F9F9F6"/>
          <w:kern w:val="0"/>
          <w:sz w:val="50"/>
          <w:szCs w:val="50"/>
        </w:rPr>
        <w:t>D</w:t>
      </w:r>
      <w:proofErr w:type="spellEnd"/>
      <w:r>
        <w:rPr>
          <w:rFonts w:ascii="T3Font_0" w:hAnsi="T3Font_0" w:cs="T3Font_0"/>
          <w:color w:val="F9F9F6"/>
          <w:kern w:val="0"/>
          <w:sz w:val="50"/>
          <w:szCs w:val="50"/>
        </w:rPr>
        <w:t xml:space="preserve"> TIER</w:t>
      </w:r>
    </w:p>
    <w:p w14:paraId="40E79FA6" w14:textId="53A39B08" w:rsidR="00E56593" w:rsidRDefault="00E56593">
      <w:pPr>
        <w:rPr>
          <w:noProof/>
        </w:rPr>
      </w:pPr>
    </w:p>
    <w:sectPr w:rsidR="00E5659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A74D9" w14:textId="77777777" w:rsidR="003B09F9" w:rsidRDefault="003B09F9">
      <w:pPr>
        <w:spacing w:after="0" w:line="240" w:lineRule="auto"/>
      </w:pPr>
      <w:r>
        <w:separator/>
      </w:r>
    </w:p>
  </w:endnote>
  <w:endnote w:type="continuationSeparator" w:id="0">
    <w:p w14:paraId="41BC329A" w14:textId="77777777" w:rsidR="003B09F9" w:rsidRDefault="003B0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3Font_0">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92B4C" w14:textId="77777777" w:rsidR="003B09F9" w:rsidRDefault="003B09F9">
      <w:pPr>
        <w:spacing w:after="0" w:line="240" w:lineRule="auto"/>
      </w:pPr>
      <w:r>
        <w:separator/>
      </w:r>
    </w:p>
  </w:footnote>
  <w:footnote w:type="continuationSeparator" w:id="0">
    <w:p w14:paraId="430BBD63" w14:textId="77777777" w:rsidR="003B09F9" w:rsidRDefault="003B0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84711E"/>
    <w:multiLevelType w:val="hybridMultilevel"/>
    <w:tmpl w:val="9B4AF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BD"/>
    <w:rsid w:val="000319A2"/>
    <w:rsid w:val="000511E6"/>
    <w:rsid w:val="00076CF4"/>
    <w:rsid w:val="000E7839"/>
    <w:rsid w:val="001116F6"/>
    <w:rsid w:val="00151EB3"/>
    <w:rsid w:val="001674C7"/>
    <w:rsid w:val="002158C1"/>
    <w:rsid w:val="0030785E"/>
    <w:rsid w:val="003B09F9"/>
    <w:rsid w:val="00457F4F"/>
    <w:rsid w:val="004D44C7"/>
    <w:rsid w:val="005129D2"/>
    <w:rsid w:val="00522E0B"/>
    <w:rsid w:val="005C69DE"/>
    <w:rsid w:val="008255B6"/>
    <w:rsid w:val="008956E6"/>
    <w:rsid w:val="00A752BD"/>
    <w:rsid w:val="00A82319"/>
    <w:rsid w:val="00AF1B3E"/>
    <w:rsid w:val="00C14FA9"/>
    <w:rsid w:val="00C73C3F"/>
    <w:rsid w:val="00D458DD"/>
    <w:rsid w:val="00DE47F6"/>
    <w:rsid w:val="00DE5ABC"/>
    <w:rsid w:val="00E56593"/>
    <w:rsid w:val="00E56BE4"/>
    <w:rsid w:val="00EB20B4"/>
    <w:rsid w:val="00EC6054"/>
    <w:rsid w:val="00EF119A"/>
    <w:rsid w:val="00FC6022"/>
    <w:rsid w:val="00FC7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0BE33"/>
  <w15:chartTrackingRefBased/>
  <w15:docId w15:val="{A9E0E984-136E-4025-9295-C3EC92BF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DE5ABC"/>
    <w:pPr>
      <w:ind w:left="720"/>
      <w:contextualSpacing/>
    </w:pPr>
  </w:style>
  <w:style w:type="character" w:styleId="Hyperlink">
    <w:name w:val="Hyperlink"/>
    <w:basedOn w:val="DefaultParagraphFont"/>
    <w:uiPriority w:val="99"/>
    <w:unhideWhenUsed/>
    <w:rsid w:val="00522E0B"/>
    <w:rPr>
      <w:color w:val="3E84A3" w:themeColor="hyperlink"/>
      <w:u w:val="single"/>
    </w:rPr>
  </w:style>
  <w:style w:type="character" w:styleId="UnresolvedMention">
    <w:name w:val="Unresolved Mention"/>
    <w:basedOn w:val="DefaultParagraphFont"/>
    <w:uiPriority w:val="99"/>
    <w:semiHidden/>
    <w:unhideWhenUsed/>
    <w:rsid w:val="00522E0B"/>
    <w:rPr>
      <w:color w:val="605E5C"/>
      <w:shd w:val="clear" w:color="auto" w:fill="E1DFDD"/>
    </w:rPr>
  </w:style>
  <w:style w:type="character" w:styleId="FollowedHyperlink">
    <w:name w:val="FollowedHyperlink"/>
    <w:basedOn w:val="DefaultParagraphFont"/>
    <w:uiPriority w:val="99"/>
    <w:semiHidden/>
    <w:unhideWhenUsed/>
    <w:rsid w:val="00522E0B"/>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136915">
      <w:bodyDiv w:val="1"/>
      <w:marLeft w:val="0"/>
      <w:marRight w:val="0"/>
      <w:marTop w:val="0"/>
      <w:marBottom w:val="0"/>
      <w:divBdr>
        <w:top w:val="none" w:sz="0" w:space="0" w:color="auto"/>
        <w:left w:val="none" w:sz="0" w:space="0" w:color="auto"/>
        <w:bottom w:val="none" w:sz="0" w:space="0" w:color="auto"/>
        <w:right w:val="none" w:sz="0" w:space="0" w:color="auto"/>
      </w:divBdr>
      <w:divsChild>
        <w:div w:id="654651556">
          <w:marLeft w:val="0"/>
          <w:marRight w:val="0"/>
          <w:marTop w:val="0"/>
          <w:marBottom w:val="0"/>
          <w:divBdr>
            <w:top w:val="none" w:sz="0" w:space="0" w:color="auto"/>
            <w:left w:val="none" w:sz="0" w:space="0" w:color="auto"/>
            <w:bottom w:val="none" w:sz="0" w:space="0" w:color="auto"/>
            <w:right w:val="none" w:sz="0" w:space="0" w:color="auto"/>
          </w:divBdr>
        </w:div>
      </w:divsChild>
    </w:div>
    <w:div w:id="906918590">
      <w:bodyDiv w:val="1"/>
      <w:marLeft w:val="0"/>
      <w:marRight w:val="0"/>
      <w:marTop w:val="0"/>
      <w:marBottom w:val="0"/>
      <w:divBdr>
        <w:top w:val="none" w:sz="0" w:space="0" w:color="auto"/>
        <w:left w:val="none" w:sz="0" w:space="0" w:color="auto"/>
        <w:bottom w:val="none" w:sz="0" w:space="0" w:color="auto"/>
        <w:right w:val="none" w:sz="0" w:space="0" w:color="auto"/>
      </w:divBdr>
      <w:divsChild>
        <w:div w:id="1026323333">
          <w:marLeft w:val="0"/>
          <w:marRight w:val="0"/>
          <w:marTop w:val="0"/>
          <w:marBottom w:val="0"/>
          <w:divBdr>
            <w:top w:val="none" w:sz="0" w:space="0" w:color="auto"/>
            <w:left w:val="none" w:sz="0" w:space="0" w:color="auto"/>
            <w:bottom w:val="none" w:sz="0" w:space="0" w:color="auto"/>
            <w:right w:val="none" w:sz="0" w:space="0" w:color="auto"/>
          </w:divBdr>
        </w:div>
        <w:div w:id="1484736708">
          <w:marLeft w:val="0"/>
          <w:marRight w:val="0"/>
          <w:marTop w:val="0"/>
          <w:marBottom w:val="0"/>
          <w:divBdr>
            <w:top w:val="none" w:sz="0" w:space="0" w:color="auto"/>
            <w:left w:val="none" w:sz="0" w:space="0" w:color="auto"/>
            <w:bottom w:val="none" w:sz="0" w:space="0" w:color="auto"/>
            <w:right w:val="none" w:sz="0" w:space="0" w:color="auto"/>
          </w:divBdr>
        </w:div>
      </w:divsChild>
    </w:div>
    <w:div w:id="1004432607">
      <w:bodyDiv w:val="1"/>
      <w:marLeft w:val="0"/>
      <w:marRight w:val="0"/>
      <w:marTop w:val="0"/>
      <w:marBottom w:val="0"/>
      <w:divBdr>
        <w:top w:val="none" w:sz="0" w:space="0" w:color="auto"/>
        <w:left w:val="none" w:sz="0" w:space="0" w:color="auto"/>
        <w:bottom w:val="none" w:sz="0" w:space="0" w:color="auto"/>
        <w:right w:val="none" w:sz="0" w:space="0" w:color="auto"/>
      </w:divBdr>
      <w:divsChild>
        <w:div w:id="1125730156">
          <w:marLeft w:val="0"/>
          <w:marRight w:val="0"/>
          <w:marTop w:val="0"/>
          <w:marBottom w:val="0"/>
          <w:divBdr>
            <w:top w:val="none" w:sz="0" w:space="0" w:color="auto"/>
            <w:left w:val="none" w:sz="0" w:space="0" w:color="auto"/>
            <w:bottom w:val="none" w:sz="0" w:space="0" w:color="auto"/>
            <w:right w:val="none" w:sz="0" w:space="0" w:color="auto"/>
          </w:divBdr>
        </w:div>
        <w:div w:id="9070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oom.us/j/92294571387?pwd=T0NzMHdjSWVBYTlqMnVFN096Qms0QT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ore.com/app/reporting/out/bcsz0?u=https%3A%2F%2Fyoutu.be%2FbxrPy1fjVU4&amp;t=https://youtu.be/bxrPy1fjVU4&amp;w=w-0182338048&amp;i=&amp;l=l-5716398816"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greatergood.berkeley.edu/article/item/three_ways_to_help_your_kids_succeed_at_distance_lear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oom.us/j/99639484186?pwd=NDFEbmR4UHFELzFSU2hSSEhWcXhRUT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cclai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56FE7E8FF44EA58C0A646897D4693A"/>
        <w:category>
          <w:name w:val="General"/>
          <w:gallery w:val="placeholder"/>
        </w:category>
        <w:types>
          <w:type w:val="bbPlcHdr"/>
        </w:types>
        <w:behaviors>
          <w:behavior w:val="content"/>
        </w:behaviors>
        <w:guid w:val="{4EE980A7-7743-4EC0-8BCF-B4ABA5F1827D}"/>
      </w:docPartPr>
      <w:docPartBody>
        <w:p w:rsidR="00C62DB7" w:rsidRDefault="008457D4">
          <w:pPr>
            <w:pStyle w:val="D456FE7E8FF44EA58C0A646897D4693A"/>
          </w:pPr>
          <w:r>
            <w:t>Volume 1 / Issue 1</w:t>
          </w:r>
        </w:p>
      </w:docPartBody>
    </w:docPart>
    <w:docPart>
      <w:docPartPr>
        <w:name w:val="819B648CE3B243319D037EC9974D0ED7"/>
        <w:category>
          <w:name w:val="General"/>
          <w:gallery w:val="placeholder"/>
        </w:category>
        <w:types>
          <w:type w:val="bbPlcHdr"/>
        </w:types>
        <w:behaviors>
          <w:behavior w:val="content"/>
        </w:behaviors>
        <w:guid w:val="{CF2C5BBB-A4FB-4357-B6AB-A33AC842EAC9}"/>
      </w:docPartPr>
      <w:docPartBody>
        <w:p w:rsidR="00C62DB7" w:rsidRDefault="008457D4">
          <w:pPr>
            <w:pStyle w:val="819B648CE3B243319D037EC9974D0ED7"/>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3Font_0">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D4"/>
    <w:rsid w:val="00146FA4"/>
    <w:rsid w:val="00404C29"/>
    <w:rsid w:val="008457D4"/>
    <w:rsid w:val="008721B3"/>
    <w:rsid w:val="00994EF9"/>
    <w:rsid w:val="009E5A90"/>
    <w:rsid w:val="00C62DB7"/>
    <w:rsid w:val="00D1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56FE7E8FF44EA58C0A646897D4693A">
    <w:name w:val="D456FE7E8FF44EA58C0A646897D4693A"/>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819B648CE3B243319D037EC9974D0ED7">
    <w:name w:val="819B648CE3B243319D037EC9974D0E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436</TotalTime>
  <Pages>5</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 MacClain</dc:creator>
  <cp:keywords/>
  <cp:lastModifiedBy>Michelle Panizzera</cp:lastModifiedBy>
  <cp:revision>14</cp:revision>
  <cp:lastPrinted>2012-08-02T20:18:00Z</cp:lastPrinted>
  <dcterms:created xsi:type="dcterms:W3CDTF">2020-09-24T22:42:00Z</dcterms:created>
  <dcterms:modified xsi:type="dcterms:W3CDTF">2020-10-01T22:03:00Z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